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491C73" w14:textId="77777777" w:rsidR="00F33FC4" w:rsidRDefault="00F02909" w:rsidP="00ED77C5">
      <w:pPr>
        <w:tabs>
          <w:tab w:val="left" w:pos="7470"/>
        </w:tabs>
        <w:rPr>
          <w:rFonts w:ascii="Berlin Sans FB Demi" w:hAnsi="Berlin Sans FB Demi"/>
          <w:i/>
          <w:sz w:val="40"/>
          <w:szCs w:val="40"/>
          <w:u w:val="single"/>
        </w:rPr>
      </w:pPr>
      <w:r>
        <w:rPr>
          <w:noProof/>
        </w:rPr>
        <w:drawing>
          <wp:inline distT="0" distB="0" distL="0" distR="0" wp14:anchorId="360E7FA2" wp14:editId="65433D65">
            <wp:extent cx="2676525" cy="81915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6525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D53388" w14:textId="77777777" w:rsidR="00F33FC4" w:rsidRPr="00CE6DF5" w:rsidRDefault="00CE6DF5" w:rsidP="00CE6DF5">
      <w:pPr>
        <w:jc w:val="center"/>
        <w:rPr>
          <w:rFonts w:ascii="Times New Roman" w:hAnsi="Times New Roman"/>
          <w:b/>
          <w:i/>
          <w:sz w:val="40"/>
          <w:szCs w:val="40"/>
          <w:u w:val="single"/>
        </w:rPr>
      </w:pPr>
      <w:r>
        <w:rPr>
          <w:rFonts w:ascii="Times New Roman" w:hAnsi="Times New Roman"/>
          <w:b/>
          <w:i/>
          <w:sz w:val="40"/>
          <w:szCs w:val="40"/>
          <w:u w:val="single"/>
        </w:rPr>
        <w:t>Agenda Commentary</w:t>
      </w:r>
    </w:p>
    <w:p w14:paraId="4326B462" w14:textId="77777777" w:rsidR="008933FC" w:rsidRDefault="008933FC">
      <w:pPr>
        <w:rPr>
          <w:rFonts w:ascii="Times New Roman" w:hAnsi="Times New Roman"/>
          <w:b/>
        </w:rPr>
      </w:pPr>
    </w:p>
    <w:p w14:paraId="3EE2F47C" w14:textId="69B7DD6A" w:rsidR="005F7E6B" w:rsidRPr="00CE6DF5" w:rsidRDefault="00F33FC4">
      <w:pPr>
        <w:rPr>
          <w:rFonts w:ascii="Times New Roman" w:hAnsi="Times New Roman"/>
        </w:rPr>
      </w:pPr>
      <w:r w:rsidRPr="00CE6DF5">
        <w:rPr>
          <w:rFonts w:ascii="Times New Roman" w:hAnsi="Times New Roman"/>
          <w:b/>
        </w:rPr>
        <w:t>Item Title/ Subject</w:t>
      </w:r>
      <w:r w:rsidR="00B26DE3" w:rsidRPr="00CE6DF5">
        <w:rPr>
          <w:rFonts w:ascii="Times New Roman" w:hAnsi="Times New Roman"/>
          <w:b/>
        </w:rPr>
        <w:t>:</w:t>
      </w:r>
      <w:r w:rsidR="00B26DE3" w:rsidRPr="00CE6DF5">
        <w:rPr>
          <w:rFonts w:ascii="Times New Roman" w:hAnsi="Times New Roman"/>
          <w:b/>
        </w:rPr>
        <w:tab/>
      </w:r>
      <w:r w:rsidR="007811BE">
        <w:rPr>
          <w:rFonts w:ascii="Times New Roman" w:hAnsi="Times New Roman"/>
        </w:rPr>
        <w:t xml:space="preserve"> </w:t>
      </w:r>
      <w:r w:rsidR="007500F9">
        <w:rPr>
          <w:rFonts w:ascii="Times New Roman" w:hAnsi="Times New Roman"/>
        </w:rPr>
        <w:t>Request Authorization to Purchase Vehicles</w:t>
      </w:r>
      <w:r w:rsidR="00F91FAA">
        <w:rPr>
          <w:rFonts w:ascii="Times New Roman" w:hAnsi="Times New Roman"/>
        </w:rPr>
        <w:t xml:space="preserve"> for Water Maint.</w:t>
      </w:r>
      <w:r w:rsidR="00951E7C">
        <w:rPr>
          <w:rFonts w:ascii="Times New Roman" w:hAnsi="Times New Roman"/>
        </w:rPr>
        <w:t xml:space="preserve"> Dept.</w:t>
      </w:r>
    </w:p>
    <w:p w14:paraId="23CA0D91" w14:textId="77777777" w:rsidR="004841F7" w:rsidRDefault="004841F7">
      <w:pPr>
        <w:rPr>
          <w:rFonts w:ascii="Times New Roman" w:hAnsi="Times New Roman"/>
          <w:b/>
        </w:rPr>
      </w:pPr>
    </w:p>
    <w:p w14:paraId="19774952" w14:textId="2AEF2BB7" w:rsidR="005F7E6B" w:rsidRPr="00997780" w:rsidRDefault="00F33FC4">
      <w:pPr>
        <w:rPr>
          <w:rFonts w:ascii="Times New Roman" w:hAnsi="Times New Roman"/>
          <w:bCs/>
        </w:rPr>
      </w:pPr>
      <w:r w:rsidRPr="00CE6DF5">
        <w:rPr>
          <w:rFonts w:ascii="Times New Roman" w:hAnsi="Times New Roman"/>
          <w:b/>
        </w:rPr>
        <w:t>Staff Source:</w:t>
      </w:r>
      <w:r w:rsidR="00800578" w:rsidRPr="00CE6DF5">
        <w:rPr>
          <w:rFonts w:ascii="Times New Roman" w:hAnsi="Times New Roman"/>
          <w:b/>
        </w:rPr>
        <w:tab/>
      </w:r>
      <w:r w:rsidR="00997780">
        <w:rPr>
          <w:rFonts w:ascii="Times New Roman" w:hAnsi="Times New Roman"/>
          <w:bCs/>
        </w:rPr>
        <w:t xml:space="preserve">Gene McCullough, </w:t>
      </w:r>
      <w:r w:rsidR="003F48AF">
        <w:rPr>
          <w:rFonts w:ascii="Times New Roman" w:hAnsi="Times New Roman"/>
          <w:bCs/>
        </w:rPr>
        <w:t xml:space="preserve">Public Works </w:t>
      </w:r>
      <w:r w:rsidR="004E0464">
        <w:rPr>
          <w:rFonts w:ascii="Times New Roman" w:hAnsi="Times New Roman"/>
          <w:bCs/>
        </w:rPr>
        <w:t>Director</w:t>
      </w:r>
    </w:p>
    <w:p w14:paraId="104499DF" w14:textId="77777777" w:rsidR="004841F7" w:rsidRDefault="004841F7">
      <w:pPr>
        <w:rPr>
          <w:rFonts w:ascii="Times New Roman" w:hAnsi="Times New Roman"/>
          <w:b/>
        </w:rPr>
      </w:pPr>
    </w:p>
    <w:p w14:paraId="32CFB3A3" w14:textId="074E7125" w:rsidR="005F7E6B" w:rsidRPr="00F947AD" w:rsidRDefault="00076FDF">
      <w:pPr>
        <w:rPr>
          <w:rFonts w:ascii="Times New Roman" w:hAnsi="Times New Roman"/>
          <w:bCs/>
        </w:rPr>
      </w:pPr>
      <w:r w:rsidRPr="00CE6DF5">
        <w:rPr>
          <w:rFonts w:ascii="Times New Roman" w:hAnsi="Times New Roman"/>
          <w:b/>
        </w:rPr>
        <w:t xml:space="preserve">Date:  </w:t>
      </w:r>
      <w:r w:rsidR="001F2CF6">
        <w:rPr>
          <w:rFonts w:ascii="Times New Roman" w:hAnsi="Times New Roman"/>
          <w:bCs/>
        </w:rPr>
        <w:t>October</w:t>
      </w:r>
      <w:r w:rsidR="004E0464">
        <w:rPr>
          <w:rFonts w:ascii="Times New Roman" w:hAnsi="Times New Roman"/>
          <w:bCs/>
        </w:rPr>
        <w:t xml:space="preserve"> 1</w:t>
      </w:r>
      <w:r w:rsidR="00F91FAA">
        <w:rPr>
          <w:rFonts w:ascii="Times New Roman" w:hAnsi="Times New Roman"/>
          <w:bCs/>
        </w:rPr>
        <w:t>4</w:t>
      </w:r>
      <w:r w:rsidR="00F947AD">
        <w:rPr>
          <w:rFonts w:ascii="Times New Roman" w:hAnsi="Times New Roman"/>
          <w:bCs/>
        </w:rPr>
        <w:t>, 202</w:t>
      </w:r>
      <w:r w:rsidR="004E0464">
        <w:rPr>
          <w:rFonts w:ascii="Times New Roman" w:hAnsi="Times New Roman"/>
          <w:bCs/>
        </w:rPr>
        <w:t>1</w:t>
      </w:r>
    </w:p>
    <w:p w14:paraId="652B53D2" w14:textId="77777777" w:rsidR="004841F7" w:rsidRDefault="00A57E2C" w:rsidP="004841F7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F9739D6" wp14:editId="4792A108">
                <wp:simplePos x="0" y="0"/>
                <wp:positionH relativeFrom="column">
                  <wp:posOffset>0</wp:posOffset>
                </wp:positionH>
                <wp:positionV relativeFrom="paragraph">
                  <wp:posOffset>135255</wp:posOffset>
                </wp:positionV>
                <wp:extent cx="5905500" cy="0"/>
                <wp:effectExtent l="0" t="0" r="19050" b="190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055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CE66113" id="Straight Connector 2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0.65pt" to="465pt,1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" strokecolor="#4579b8 [3044]"/>
            </w:pict>
          </mc:Fallback>
        </mc:AlternateContent>
      </w:r>
    </w:p>
    <w:p w14:paraId="5FCD4080" w14:textId="561E470E" w:rsidR="007D5FA5" w:rsidRPr="00286B78" w:rsidRDefault="00F33FC4" w:rsidP="001F2CF6">
      <w:pPr>
        <w:rPr>
          <w:rFonts w:ascii="Times New Roman" w:hAnsi="Times New Roman"/>
          <w:bCs/>
        </w:rPr>
      </w:pPr>
      <w:r w:rsidRPr="00CE6DF5">
        <w:rPr>
          <w:rFonts w:ascii="Times New Roman" w:hAnsi="Times New Roman"/>
          <w:b/>
        </w:rPr>
        <w:t>History/Background Information:</w:t>
      </w:r>
      <w:r w:rsidR="004877AC">
        <w:rPr>
          <w:rFonts w:ascii="Times New Roman" w:hAnsi="Times New Roman"/>
          <w:b/>
        </w:rPr>
        <w:t xml:space="preserve"> </w:t>
      </w:r>
      <w:r w:rsidR="00051F04">
        <w:rPr>
          <w:rFonts w:ascii="Times New Roman" w:hAnsi="Times New Roman"/>
        </w:rPr>
        <w:t xml:space="preserve"> </w:t>
      </w:r>
      <w:r w:rsidR="001F2CF6">
        <w:rPr>
          <w:rFonts w:ascii="Times New Roman" w:hAnsi="Times New Roman"/>
        </w:rPr>
        <w:t xml:space="preserve">The </w:t>
      </w:r>
      <w:r w:rsidR="00F91FAA">
        <w:rPr>
          <w:rFonts w:ascii="Times New Roman" w:hAnsi="Times New Roman"/>
        </w:rPr>
        <w:t>Water Mainten</w:t>
      </w:r>
      <w:r w:rsidR="003C5512">
        <w:rPr>
          <w:rFonts w:ascii="Times New Roman" w:hAnsi="Times New Roman"/>
        </w:rPr>
        <w:t>ance</w:t>
      </w:r>
      <w:r w:rsidR="001F2CF6">
        <w:rPr>
          <w:rFonts w:ascii="Times New Roman" w:hAnsi="Times New Roman"/>
        </w:rPr>
        <w:t xml:space="preserve"> Department</w:t>
      </w:r>
      <w:r w:rsidR="00753B5E">
        <w:rPr>
          <w:rFonts w:ascii="Times New Roman" w:hAnsi="Times New Roman"/>
        </w:rPr>
        <w:t xml:space="preserve"> </w:t>
      </w:r>
      <w:r w:rsidR="00CD0A66">
        <w:rPr>
          <w:rFonts w:ascii="Times New Roman" w:hAnsi="Times New Roman"/>
        </w:rPr>
        <w:t xml:space="preserve">is needing to replace </w:t>
      </w:r>
      <w:r w:rsidR="00BC73C3">
        <w:rPr>
          <w:rFonts w:ascii="Times New Roman" w:hAnsi="Times New Roman"/>
        </w:rPr>
        <w:t xml:space="preserve">2 </w:t>
      </w:r>
      <w:r w:rsidR="00CD0A66">
        <w:rPr>
          <w:rFonts w:ascii="Times New Roman" w:hAnsi="Times New Roman"/>
        </w:rPr>
        <w:t>aging vehicles for the water meter reader</w:t>
      </w:r>
      <w:r w:rsidR="00BC73C3">
        <w:rPr>
          <w:rFonts w:ascii="Times New Roman" w:hAnsi="Times New Roman"/>
        </w:rPr>
        <w:t>/customer service employees.  The</w:t>
      </w:r>
      <w:r w:rsidR="00C47A79">
        <w:rPr>
          <w:rFonts w:ascii="Times New Roman" w:hAnsi="Times New Roman"/>
        </w:rPr>
        <w:t xml:space="preserve">y are also requesting a 1 ton vehicle for the </w:t>
      </w:r>
      <w:r w:rsidR="00292992">
        <w:rPr>
          <w:rFonts w:ascii="Times New Roman" w:hAnsi="Times New Roman"/>
        </w:rPr>
        <w:t>water line tech employees to use</w:t>
      </w:r>
      <w:r w:rsidR="008D1226">
        <w:rPr>
          <w:rFonts w:ascii="Times New Roman" w:hAnsi="Times New Roman"/>
        </w:rPr>
        <w:t>, with a utility bed to be placed</w:t>
      </w:r>
      <w:r w:rsidR="00391106">
        <w:rPr>
          <w:rFonts w:ascii="Times New Roman" w:hAnsi="Times New Roman"/>
        </w:rPr>
        <w:t xml:space="preserve"> on the chassis.</w:t>
      </w:r>
    </w:p>
    <w:p w14:paraId="207ED17D" w14:textId="02B107C5" w:rsidR="004841F7" w:rsidRDefault="00F33FC4" w:rsidP="00A6450B">
      <w:pPr>
        <w:rPr>
          <w:rFonts w:ascii="Times New Roman" w:hAnsi="Times New Roman"/>
          <w:b/>
        </w:rPr>
      </w:pPr>
      <w:r w:rsidRPr="00CE6DF5">
        <w:rPr>
          <w:rFonts w:ascii="Times New Roman" w:hAnsi="Times New Roman"/>
          <w:b/>
        </w:rPr>
        <w:t>Recommendation:</w:t>
      </w:r>
      <w:r w:rsidR="00800578" w:rsidRPr="00CE6DF5">
        <w:rPr>
          <w:rFonts w:ascii="Times New Roman" w:hAnsi="Times New Roman"/>
          <w:b/>
        </w:rPr>
        <w:t xml:space="preserve"> </w:t>
      </w:r>
      <w:r w:rsidR="009C31BA">
        <w:rPr>
          <w:rFonts w:ascii="Times New Roman" w:hAnsi="Times New Roman"/>
          <w:b/>
        </w:rPr>
        <w:t xml:space="preserve"> </w:t>
      </w:r>
      <w:r w:rsidR="00D95AB2">
        <w:rPr>
          <w:rFonts w:ascii="Times New Roman" w:hAnsi="Times New Roman"/>
        </w:rPr>
        <w:t xml:space="preserve"> </w:t>
      </w:r>
      <w:r w:rsidR="00DB3AFE">
        <w:rPr>
          <w:rFonts w:ascii="Times New Roman" w:hAnsi="Times New Roman"/>
        </w:rPr>
        <w:t>Purchase the vehicles from McKinsey Motors as quoted that meet the State Contract</w:t>
      </w:r>
      <w:r w:rsidR="009D1D9C">
        <w:rPr>
          <w:rFonts w:ascii="Times New Roman" w:hAnsi="Times New Roman"/>
        </w:rPr>
        <w:t xml:space="preserve"> pricing.</w:t>
      </w:r>
    </w:p>
    <w:p w14:paraId="3C37719E" w14:textId="52705645" w:rsidR="00A6450B" w:rsidRPr="008933FC" w:rsidRDefault="00A6450B" w:rsidP="00A6450B">
      <w:pPr>
        <w:rPr>
          <w:rFonts w:ascii="Times New Roman" w:hAnsi="Times New Roman"/>
        </w:rPr>
      </w:pPr>
      <w:r w:rsidRPr="00CE6DF5">
        <w:rPr>
          <w:rFonts w:ascii="Times New Roman" w:hAnsi="Times New Roman"/>
          <w:b/>
        </w:rPr>
        <w:t xml:space="preserve">Price/Cost:  </w:t>
      </w:r>
      <w:r w:rsidR="009D1D9C">
        <w:rPr>
          <w:rFonts w:ascii="Times New Roman" w:hAnsi="Times New Roman"/>
          <w:bCs/>
        </w:rPr>
        <w:t>Quote attached.</w:t>
      </w:r>
    </w:p>
    <w:sectPr w:rsidR="00A6450B" w:rsidRPr="008933FC" w:rsidSect="00C977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7780"/>
    <w:rsid w:val="00051F04"/>
    <w:rsid w:val="00056FC7"/>
    <w:rsid w:val="0007546A"/>
    <w:rsid w:val="00076FDF"/>
    <w:rsid w:val="0015684E"/>
    <w:rsid w:val="0018449B"/>
    <w:rsid w:val="00187FDE"/>
    <w:rsid w:val="001B1F4F"/>
    <w:rsid w:val="001C5423"/>
    <w:rsid w:val="001F2CF6"/>
    <w:rsid w:val="00217FD8"/>
    <w:rsid w:val="00221CBC"/>
    <w:rsid w:val="00286B78"/>
    <w:rsid w:val="00292992"/>
    <w:rsid w:val="00303DAD"/>
    <w:rsid w:val="00310EAC"/>
    <w:rsid w:val="003443B1"/>
    <w:rsid w:val="00345420"/>
    <w:rsid w:val="00345A55"/>
    <w:rsid w:val="00362E3C"/>
    <w:rsid w:val="00391106"/>
    <w:rsid w:val="003C5512"/>
    <w:rsid w:val="003C6B67"/>
    <w:rsid w:val="003F48AF"/>
    <w:rsid w:val="004215C6"/>
    <w:rsid w:val="004841F7"/>
    <w:rsid w:val="004877AC"/>
    <w:rsid w:val="004B3137"/>
    <w:rsid w:val="004D554A"/>
    <w:rsid w:val="004E0464"/>
    <w:rsid w:val="004E0569"/>
    <w:rsid w:val="004E151A"/>
    <w:rsid w:val="004E3DC0"/>
    <w:rsid w:val="00506297"/>
    <w:rsid w:val="00533944"/>
    <w:rsid w:val="00567313"/>
    <w:rsid w:val="00584F7C"/>
    <w:rsid w:val="00592F5E"/>
    <w:rsid w:val="005939BD"/>
    <w:rsid w:val="005978E3"/>
    <w:rsid w:val="005F7E6B"/>
    <w:rsid w:val="00602541"/>
    <w:rsid w:val="0063770A"/>
    <w:rsid w:val="006765BA"/>
    <w:rsid w:val="0068103E"/>
    <w:rsid w:val="006B6569"/>
    <w:rsid w:val="007361E4"/>
    <w:rsid w:val="007500F9"/>
    <w:rsid w:val="00751BD4"/>
    <w:rsid w:val="00753B5E"/>
    <w:rsid w:val="00762C05"/>
    <w:rsid w:val="007666B7"/>
    <w:rsid w:val="007811BE"/>
    <w:rsid w:val="007A7ADE"/>
    <w:rsid w:val="007D5214"/>
    <w:rsid w:val="007D5FA5"/>
    <w:rsid w:val="00800578"/>
    <w:rsid w:val="00805414"/>
    <w:rsid w:val="008933FC"/>
    <w:rsid w:val="008A4367"/>
    <w:rsid w:val="008D1226"/>
    <w:rsid w:val="008F2F42"/>
    <w:rsid w:val="0092339D"/>
    <w:rsid w:val="00940688"/>
    <w:rsid w:val="00951E7C"/>
    <w:rsid w:val="00964B95"/>
    <w:rsid w:val="009669BA"/>
    <w:rsid w:val="00997780"/>
    <w:rsid w:val="009C31BA"/>
    <w:rsid w:val="009C42F1"/>
    <w:rsid w:val="009D1D9C"/>
    <w:rsid w:val="009E593B"/>
    <w:rsid w:val="009F2ECA"/>
    <w:rsid w:val="00A20C4B"/>
    <w:rsid w:val="00A2255E"/>
    <w:rsid w:val="00A3600A"/>
    <w:rsid w:val="00A3658C"/>
    <w:rsid w:val="00A57E2C"/>
    <w:rsid w:val="00A61A31"/>
    <w:rsid w:val="00A6450B"/>
    <w:rsid w:val="00A8771B"/>
    <w:rsid w:val="00AA5634"/>
    <w:rsid w:val="00B26DE3"/>
    <w:rsid w:val="00BC73C3"/>
    <w:rsid w:val="00C14D20"/>
    <w:rsid w:val="00C47A79"/>
    <w:rsid w:val="00C63F8F"/>
    <w:rsid w:val="00C93C49"/>
    <w:rsid w:val="00C977F5"/>
    <w:rsid w:val="00CA5138"/>
    <w:rsid w:val="00CD0A66"/>
    <w:rsid w:val="00CE112B"/>
    <w:rsid w:val="00CE6DF5"/>
    <w:rsid w:val="00D028DA"/>
    <w:rsid w:val="00D068CB"/>
    <w:rsid w:val="00D26FAE"/>
    <w:rsid w:val="00D44F13"/>
    <w:rsid w:val="00D62103"/>
    <w:rsid w:val="00D95AB2"/>
    <w:rsid w:val="00DB3AFE"/>
    <w:rsid w:val="00DE3536"/>
    <w:rsid w:val="00E06C32"/>
    <w:rsid w:val="00E24AEC"/>
    <w:rsid w:val="00E41C8E"/>
    <w:rsid w:val="00E55EE7"/>
    <w:rsid w:val="00EA6221"/>
    <w:rsid w:val="00EA6605"/>
    <w:rsid w:val="00EC50C8"/>
    <w:rsid w:val="00ED77C5"/>
    <w:rsid w:val="00EE2B8C"/>
    <w:rsid w:val="00F02909"/>
    <w:rsid w:val="00F33FC4"/>
    <w:rsid w:val="00F533D5"/>
    <w:rsid w:val="00F703FA"/>
    <w:rsid w:val="00F91FAA"/>
    <w:rsid w:val="00F947AD"/>
    <w:rsid w:val="00FA1F46"/>
    <w:rsid w:val="00FA6CCB"/>
    <w:rsid w:val="00FD00C6"/>
    <w:rsid w:val="00FE3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78347B9"/>
  <w15:docId w15:val="{AD516AF7-F0B9-4732-BB80-CA9BC74E86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77F5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9406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40688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F703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334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4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eneMcCullough\Documents\Custom%20Office%20Templates\Agenda%20Commentary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29CFE1EB8D516408BF5B4B04983246A" ma:contentTypeVersion="5" ma:contentTypeDescription="Create a new document." ma:contentTypeScope="" ma:versionID="b63e82f320e08456d9f58113e9c6120b">
  <xsd:schema xmlns:xsd="http://www.w3.org/2001/XMLSchema" xmlns:xs="http://www.w3.org/2001/XMLSchema" xmlns:p="http://schemas.microsoft.com/office/2006/metadata/properties" xmlns:ns3="3896477d-1250-4066-83ef-f02ca753b32d" targetNamespace="http://schemas.microsoft.com/office/2006/metadata/properties" ma:root="true" ma:fieldsID="1068f66fd215c24fb1d1ef6b1846da80" ns3:_="">
    <xsd:import namespace="3896477d-1250-4066-83ef-f02ca753b32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896477d-1250-4066-83ef-f02ca753b32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71B565D-AE85-4CBE-8263-D5531E19F72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896477d-1250-4066-83ef-f02ca753b32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96A38C3-ABFD-4A69-9C26-9A952EABF34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208E549B-5D90-47F8-A19A-75C83A6F9FA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Agenda Commentary</Template>
  <TotalTime>3</TotalTime>
  <Pages>1</Pages>
  <Words>92</Words>
  <Characters>528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Clinton</Company>
  <LinksUpToDate>false</LinksUpToDate>
  <CharactersWithSpaces>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Gene McCullough</dc:creator>
  <cp:lastModifiedBy>Gene McCullough</cp:lastModifiedBy>
  <cp:revision>4</cp:revision>
  <cp:lastPrinted>2011-10-13T15:18:00Z</cp:lastPrinted>
  <dcterms:created xsi:type="dcterms:W3CDTF">2021-10-14T15:40:00Z</dcterms:created>
  <dcterms:modified xsi:type="dcterms:W3CDTF">2021-10-15T11:11:00Z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0x010100F29CFE1EB8D516408BF5B4B04983246A</vt:lpwstr>
  </property>
</Properties>
</file>