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91C73" w14:textId="77777777" w:rsidR="00F33FC4" w:rsidRDefault="00F02909">
      <w:pPr>
        <w:rPr>
          <w:rFonts w:ascii="Berlin Sans FB Demi" w:hAnsi="Berlin Sans FB Demi"/>
          <w:i/>
          <w:sz w:val="40"/>
          <w:szCs w:val="40"/>
          <w:u w:val="single"/>
        </w:rPr>
      </w:pPr>
      <w:r>
        <w:rPr>
          <w:noProof/>
        </w:rPr>
        <w:drawing>
          <wp:inline distT="0" distB="0" distL="0" distR="0" wp14:anchorId="360E7FA2" wp14:editId="65433D65">
            <wp:extent cx="2676525" cy="8191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53388" w14:textId="77777777" w:rsidR="00F33FC4" w:rsidRPr="00CE6DF5" w:rsidRDefault="00CE6DF5" w:rsidP="00CE6DF5">
      <w:pPr>
        <w:jc w:val="center"/>
        <w:rPr>
          <w:rFonts w:ascii="Times New Roman" w:hAnsi="Times New Roman"/>
          <w:b/>
          <w:i/>
          <w:sz w:val="40"/>
          <w:szCs w:val="40"/>
          <w:u w:val="single"/>
        </w:rPr>
      </w:pPr>
      <w:r>
        <w:rPr>
          <w:rFonts w:ascii="Times New Roman" w:hAnsi="Times New Roman"/>
          <w:b/>
          <w:i/>
          <w:sz w:val="40"/>
          <w:szCs w:val="40"/>
          <w:u w:val="single"/>
        </w:rPr>
        <w:t>Agenda Commentary</w:t>
      </w:r>
    </w:p>
    <w:p w14:paraId="4326B462" w14:textId="77777777" w:rsidR="008933FC" w:rsidRDefault="008933FC">
      <w:pPr>
        <w:rPr>
          <w:rFonts w:ascii="Times New Roman" w:hAnsi="Times New Roman"/>
          <w:b/>
        </w:rPr>
      </w:pPr>
    </w:p>
    <w:p w14:paraId="3EE2F47C" w14:textId="0E08EE36" w:rsidR="005F7E6B" w:rsidRPr="00CE6DF5" w:rsidRDefault="00F33FC4">
      <w:pPr>
        <w:rPr>
          <w:rFonts w:ascii="Times New Roman" w:hAnsi="Times New Roman"/>
        </w:rPr>
      </w:pPr>
      <w:r w:rsidRPr="00CE6DF5">
        <w:rPr>
          <w:rFonts w:ascii="Times New Roman" w:hAnsi="Times New Roman"/>
          <w:b/>
        </w:rPr>
        <w:t>Item Title/ Subject</w:t>
      </w:r>
      <w:r w:rsidR="00B26DE3" w:rsidRPr="00CE6DF5">
        <w:rPr>
          <w:rFonts w:ascii="Times New Roman" w:hAnsi="Times New Roman"/>
          <w:b/>
        </w:rPr>
        <w:t>:</w:t>
      </w:r>
      <w:r w:rsidR="00B26DE3" w:rsidRPr="00CE6DF5">
        <w:rPr>
          <w:rFonts w:ascii="Times New Roman" w:hAnsi="Times New Roman"/>
          <w:b/>
        </w:rPr>
        <w:tab/>
      </w:r>
      <w:r w:rsidR="007811BE">
        <w:rPr>
          <w:rFonts w:ascii="Times New Roman" w:hAnsi="Times New Roman"/>
        </w:rPr>
        <w:t xml:space="preserve"> </w:t>
      </w:r>
      <w:r w:rsidR="007500F9">
        <w:rPr>
          <w:rFonts w:ascii="Times New Roman" w:hAnsi="Times New Roman"/>
        </w:rPr>
        <w:t xml:space="preserve">Request Authorization to Purchase </w:t>
      </w:r>
      <w:r w:rsidR="001C7597">
        <w:rPr>
          <w:rFonts w:ascii="Times New Roman" w:hAnsi="Times New Roman"/>
        </w:rPr>
        <w:t xml:space="preserve">Garbage </w:t>
      </w:r>
      <w:r w:rsidR="00BA56A7">
        <w:rPr>
          <w:rFonts w:ascii="Times New Roman" w:hAnsi="Times New Roman"/>
        </w:rPr>
        <w:t>Vehicle</w:t>
      </w:r>
      <w:r w:rsidR="00F91FAA">
        <w:rPr>
          <w:rFonts w:ascii="Times New Roman" w:hAnsi="Times New Roman"/>
        </w:rPr>
        <w:t>.</w:t>
      </w:r>
    </w:p>
    <w:p w14:paraId="23CA0D91" w14:textId="77777777" w:rsidR="004841F7" w:rsidRDefault="004841F7">
      <w:pPr>
        <w:rPr>
          <w:rFonts w:ascii="Times New Roman" w:hAnsi="Times New Roman"/>
          <w:b/>
        </w:rPr>
      </w:pPr>
    </w:p>
    <w:p w14:paraId="19774952" w14:textId="2AEF2BB7" w:rsidR="005F7E6B" w:rsidRPr="00997780" w:rsidRDefault="00F33FC4">
      <w:pPr>
        <w:rPr>
          <w:rFonts w:ascii="Times New Roman" w:hAnsi="Times New Roman"/>
          <w:bCs/>
        </w:rPr>
      </w:pPr>
      <w:r w:rsidRPr="00CE6DF5">
        <w:rPr>
          <w:rFonts w:ascii="Times New Roman" w:hAnsi="Times New Roman"/>
          <w:b/>
        </w:rPr>
        <w:t>Staff Source:</w:t>
      </w:r>
      <w:r w:rsidR="00800578" w:rsidRPr="00CE6DF5">
        <w:rPr>
          <w:rFonts w:ascii="Times New Roman" w:hAnsi="Times New Roman"/>
          <w:b/>
        </w:rPr>
        <w:tab/>
      </w:r>
      <w:r w:rsidR="00997780">
        <w:rPr>
          <w:rFonts w:ascii="Times New Roman" w:hAnsi="Times New Roman"/>
          <w:bCs/>
        </w:rPr>
        <w:t xml:space="preserve">Gene McCullough, </w:t>
      </w:r>
      <w:r w:rsidR="003F48AF">
        <w:rPr>
          <w:rFonts w:ascii="Times New Roman" w:hAnsi="Times New Roman"/>
          <w:bCs/>
        </w:rPr>
        <w:t xml:space="preserve">Public Works </w:t>
      </w:r>
      <w:r w:rsidR="004E0464">
        <w:rPr>
          <w:rFonts w:ascii="Times New Roman" w:hAnsi="Times New Roman"/>
          <w:bCs/>
        </w:rPr>
        <w:t>Director</w:t>
      </w:r>
    </w:p>
    <w:p w14:paraId="104499DF" w14:textId="77777777" w:rsidR="004841F7" w:rsidRDefault="004841F7">
      <w:pPr>
        <w:rPr>
          <w:rFonts w:ascii="Times New Roman" w:hAnsi="Times New Roman"/>
          <w:b/>
        </w:rPr>
      </w:pPr>
    </w:p>
    <w:p w14:paraId="32CFB3A3" w14:textId="074E7125" w:rsidR="005F7E6B" w:rsidRPr="00F947AD" w:rsidRDefault="00076FDF">
      <w:pPr>
        <w:rPr>
          <w:rFonts w:ascii="Times New Roman" w:hAnsi="Times New Roman"/>
          <w:bCs/>
        </w:rPr>
      </w:pPr>
      <w:r w:rsidRPr="00CE6DF5">
        <w:rPr>
          <w:rFonts w:ascii="Times New Roman" w:hAnsi="Times New Roman"/>
          <w:b/>
        </w:rPr>
        <w:t xml:space="preserve">Date:  </w:t>
      </w:r>
      <w:r w:rsidR="001F2CF6">
        <w:rPr>
          <w:rFonts w:ascii="Times New Roman" w:hAnsi="Times New Roman"/>
          <w:bCs/>
        </w:rPr>
        <w:t>October</w:t>
      </w:r>
      <w:r w:rsidR="004E0464">
        <w:rPr>
          <w:rFonts w:ascii="Times New Roman" w:hAnsi="Times New Roman"/>
          <w:bCs/>
        </w:rPr>
        <w:t xml:space="preserve"> 1</w:t>
      </w:r>
      <w:r w:rsidR="00F91FAA">
        <w:rPr>
          <w:rFonts w:ascii="Times New Roman" w:hAnsi="Times New Roman"/>
          <w:bCs/>
        </w:rPr>
        <w:t>4</w:t>
      </w:r>
      <w:r w:rsidR="00F947AD">
        <w:rPr>
          <w:rFonts w:ascii="Times New Roman" w:hAnsi="Times New Roman"/>
          <w:bCs/>
        </w:rPr>
        <w:t>, 202</w:t>
      </w:r>
      <w:r w:rsidR="004E0464">
        <w:rPr>
          <w:rFonts w:ascii="Times New Roman" w:hAnsi="Times New Roman"/>
          <w:bCs/>
        </w:rPr>
        <w:t>1</w:t>
      </w:r>
    </w:p>
    <w:p w14:paraId="652B53D2" w14:textId="77777777" w:rsidR="004841F7" w:rsidRDefault="00A57E2C" w:rsidP="004841F7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9739D6" wp14:editId="4792A108">
                <wp:simplePos x="0" y="0"/>
                <wp:positionH relativeFrom="column">
                  <wp:posOffset>0</wp:posOffset>
                </wp:positionH>
                <wp:positionV relativeFrom="paragraph">
                  <wp:posOffset>135255</wp:posOffset>
                </wp:positionV>
                <wp:extent cx="590550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5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C7104D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0.65pt" to="465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" strokecolor="#4579b8 [3044]"/>
            </w:pict>
          </mc:Fallback>
        </mc:AlternateContent>
      </w:r>
    </w:p>
    <w:p w14:paraId="5FCD4080" w14:textId="23A64D44" w:rsidR="007D5FA5" w:rsidRPr="00286B78" w:rsidRDefault="00F33FC4" w:rsidP="001F2CF6">
      <w:pPr>
        <w:rPr>
          <w:rFonts w:ascii="Times New Roman" w:hAnsi="Times New Roman"/>
          <w:bCs/>
        </w:rPr>
      </w:pPr>
      <w:r w:rsidRPr="00CE6DF5">
        <w:rPr>
          <w:rFonts w:ascii="Times New Roman" w:hAnsi="Times New Roman"/>
          <w:b/>
        </w:rPr>
        <w:t>History/Background Information:</w:t>
      </w:r>
      <w:r w:rsidR="004877AC">
        <w:rPr>
          <w:rFonts w:ascii="Times New Roman" w:hAnsi="Times New Roman"/>
          <w:b/>
        </w:rPr>
        <w:t xml:space="preserve"> </w:t>
      </w:r>
      <w:r w:rsidR="00051F04">
        <w:rPr>
          <w:rFonts w:ascii="Times New Roman" w:hAnsi="Times New Roman"/>
        </w:rPr>
        <w:t xml:space="preserve"> </w:t>
      </w:r>
      <w:r w:rsidR="00350DB6">
        <w:rPr>
          <w:rFonts w:ascii="Times New Roman" w:hAnsi="Times New Roman"/>
        </w:rPr>
        <w:t xml:space="preserve">The Solid Waste Department has budgeted </w:t>
      </w:r>
      <w:r w:rsidR="007037AC">
        <w:rPr>
          <w:rFonts w:ascii="Times New Roman" w:hAnsi="Times New Roman"/>
        </w:rPr>
        <w:t>$150,000</w:t>
      </w:r>
      <w:r w:rsidR="00BC46B1">
        <w:rPr>
          <w:rFonts w:ascii="Times New Roman" w:hAnsi="Times New Roman"/>
        </w:rPr>
        <w:t xml:space="preserve"> to purchase new cabs &amp; chassi</w:t>
      </w:r>
      <w:r w:rsidR="00754EC3">
        <w:rPr>
          <w:rFonts w:ascii="Times New Roman" w:hAnsi="Times New Roman"/>
        </w:rPr>
        <w:t xml:space="preserve">s to place existing packer bodies on.  Finding </w:t>
      </w:r>
      <w:r w:rsidR="00C8246F">
        <w:rPr>
          <w:rFonts w:ascii="Times New Roman" w:hAnsi="Times New Roman"/>
        </w:rPr>
        <w:t>those items have been fruitless, with estimates of 1-2 years before availability.</w:t>
      </w:r>
      <w:r w:rsidR="00217541">
        <w:rPr>
          <w:rFonts w:ascii="Times New Roman" w:hAnsi="Times New Roman"/>
        </w:rPr>
        <w:t xml:space="preserve">  Solid Waste</w:t>
      </w:r>
      <w:r w:rsidR="0090285E">
        <w:rPr>
          <w:rFonts w:ascii="Times New Roman" w:hAnsi="Times New Roman"/>
        </w:rPr>
        <w:t xml:space="preserve"> </w:t>
      </w:r>
      <w:r w:rsidR="000E5AF3">
        <w:rPr>
          <w:rFonts w:ascii="Times New Roman" w:hAnsi="Times New Roman"/>
        </w:rPr>
        <w:t xml:space="preserve">Supervisor Donnie Phipps has worked with </w:t>
      </w:r>
      <w:r w:rsidR="00B85B37">
        <w:rPr>
          <w:rFonts w:ascii="Times New Roman" w:hAnsi="Times New Roman"/>
        </w:rPr>
        <w:t xml:space="preserve">our suppliers and found a low usage used vehicle that </w:t>
      </w:r>
      <w:r w:rsidR="00E626BC">
        <w:rPr>
          <w:rFonts w:ascii="Times New Roman" w:hAnsi="Times New Roman"/>
        </w:rPr>
        <w:t xml:space="preserve">has been used as demo </w:t>
      </w:r>
      <w:r w:rsidR="00FB3B28">
        <w:rPr>
          <w:rFonts w:ascii="Times New Roman" w:hAnsi="Times New Roman"/>
        </w:rPr>
        <w:t>that we are requesting authorization to purchase</w:t>
      </w:r>
      <w:r w:rsidR="0078263D">
        <w:rPr>
          <w:rFonts w:ascii="Times New Roman" w:hAnsi="Times New Roman"/>
        </w:rPr>
        <w:t xml:space="preserve">.  </w:t>
      </w:r>
    </w:p>
    <w:p w14:paraId="207ED17D" w14:textId="6F272814" w:rsidR="004841F7" w:rsidRDefault="00F33FC4" w:rsidP="00A6450B">
      <w:pPr>
        <w:rPr>
          <w:rFonts w:ascii="Times New Roman" w:hAnsi="Times New Roman"/>
          <w:b/>
        </w:rPr>
      </w:pPr>
      <w:r w:rsidRPr="00CE6DF5">
        <w:rPr>
          <w:rFonts w:ascii="Times New Roman" w:hAnsi="Times New Roman"/>
          <w:b/>
        </w:rPr>
        <w:t>Recommendation:</w:t>
      </w:r>
      <w:r w:rsidR="00800578" w:rsidRPr="00CE6DF5">
        <w:rPr>
          <w:rFonts w:ascii="Times New Roman" w:hAnsi="Times New Roman"/>
          <w:b/>
        </w:rPr>
        <w:t xml:space="preserve"> </w:t>
      </w:r>
      <w:r w:rsidR="009C31BA">
        <w:rPr>
          <w:rFonts w:ascii="Times New Roman" w:hAnsi="Times New Roman"/>
          <w:b/>
        </w:rPr>
        <w:t xml:space="preserve"> </w:t>
      </w:r>
      <w:r w:rsidR="00D95AB2">
        <w:rPr>
          <w:rFonts w:ascii="Times New Roman" w:hAnsi="Times New Roman"/>
        </w:rPr>
        <w:t xml:space="preserve"> </w:t>
      </w:r>
      <w:r w:rsidR="00DB3AFE">
        <w:rPr>
          <w:rFonts w:ascii="Times New Roman" w:hAnsi="Times New Roman"/>
        </w:rPr>
        <w:t xml:space="preserve">Purchase the </w:t>
      </w:r>
      <w:r w:rsidR="009A0C19">
        <w:rPr>
          <w:rFonts w:ascii="Times New Roman" w:hAnsi="Times New Roman"/>
        </w:rPr>
        <w:t>demo vehicle</w:t>
      </w:r>
      <w:r w:rsidR="009D1D9C">
        <w:rPr>
          <w:rFonts w:ascii="Times New Roman" w:hAnsi="Times New Roman"/>
        </w:rPr>
        <w:t>.</w:t>
      </w:r>
    </w:p>
    <w:p w14:paraId="3C37719E" w14:textId="582B4B29" w:rsidR="00A6450B" w:rsidRPr="008933FC" w:rsidRDefault="00A6450B" w:rsidP="00A6450B">
      <w:pPr>
        <w:rPr>
          <w:rFonts w:ascii="Times New Roman" w:hAnsi="Times New Roman"/>
        </w:rPr>
      </w:pPr>
      <w:r w:rsidRPr="00CE6DF5">
        <w:rPr>
          <w:rFonts w:ascii="Times New Roman" w:hAnsi="Times New Roman"/>
          <w:b/>
        </w:rPr>
        <w:t xml:space="preserve">Price/Cost:  </w:t>
      </w:r>
      <w:r w:rsidR="00AC6EA5">
        <w:rPr>
          <w:rFonts w:ascii="Times New Roman" w:hAnsi="Times New Roman"/>
          <w:bCs/>
        </w:rPr>
        <w:t>$8</w:t>
      </w:r>
      <w:r w:rsidR="00350DB6">
        <w:rPr>
          <w:rFonts w:ascii="Times New Roman" w:hAnsi="Times New Roman"/>
          <w:bCs/>
        </w:rPr>
        <w:t>5,000.00</w:t>
      </w:r>
    </w:p>
    <w:sectPr w:rsidR="00A6450B" w:rsidRPr="008933FC" w:rsidSect="00C977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780"/>
    <w:rsid w:val="00012A9D"/>
    <w:rsid w:val="00051F04"/>
    <w:rsid w:val="00056FC7"/>
    <w:rsid w:val="0007546A"/>
    <w:rsid w:val="00076FDF"/>
    <w:rsid w:val="000E5AF3"/>
    <w:rsid w:val="0015684E"/>
    <w:rsid w:val="0018449B"/>
    <w:rsid w:val="00187FDE"/>
    <w:rsid w:val="001B1F4F"/>
    <w:rsid w:val="001C5423"/>
    <w:rsid w:val="001C7597"/>
    <w:rsid w:val="001F2CF6"/>
    <w:rsid w:val="00217541"/>
    <w:rsid w:val="00217FD8"/>
    <w:rsid w:val="00221CBC"/>
    <w:rsid w:val="00286B78"/>
    <w:rsid w:val="00292992"/>
    <w:rsid w:val="002D66A6"/>
    <w:rsid w:val="00303DAD"/>
    <w:rsid w:val="00310EAC"/>
    <w:rsid w:val="003443B1"/>
    <w:rsid w:val="00345420"/>
    <w:rsid w:val="00345A55"/>
    <w:rsid w:val="00350DB6"/>
    <w:rsid w:val="00362E3C"/>
    <w:rsid w:val="00391106"/>
    <w:rsid w:val="003C5512"/>
    <w:rsid w:val="003C6B67"/>
    <w:rsid w:val="003F48AF"/>
    <w:rsid w:val="004215C6"/>
    <w:rsid w:val="004841F7"/>
    <w:rsid w:val="00485C55"/>
    <w:rsid w:val="004877AC"/>
    <w:rsid w:val="004B3137"/>
    <w:rsid w:val="004D554A"/>
    <w:rsid w:val="004E0464"/>
    <w:rsid w:val="004E0569"/>
    <w:rsid w:val="004E151A"/>
    <w:rsid w:val="004E3DC0"/>
    <w:rsid w:val="00506297"/>
    <w:rsid w:val="00533944"/>
    <w:rsid w:val="00567313"/>
    <w:rsid w:val="00584F7C"/>
    <w:rsid w:val="00592F5E"/>
    <w:rsid w:val="005939BD"/>
    <w:rsid w:val="005978E3"/>
    <w:rsid w:val="005F7E6B"/>
    <w:rsid w:val="00602541"/>
    <w:rsid w:val="0063770A"/>
    <w:rsid w:val="006765BA"/>
    <w:rsid w:val="0068103E"/>
    <w:rsid w:val="006B6569"/>
    <w:rsid w:val="007037AC"/>
    <w:rsid w:val="007361E4"/>
    <w:rsid w:val="007500F9"/>
    <w:rsid w:val="00751BD4"/>
    <w:rsid w:val="00753B5E"/>
    <w:rsid w:val="00754EC3"/>
    <w:rsid w:val="00762C05"/>
    <w:rsid w:val="007666B7"/>
    <w:rsid w:val="007811BE"/>
    <w:rsid w:val="0078263D"/>
    <w:rsid w:val="007A7ADE"/>
    <w:rsid w:val="007D5214"/>
    <w:rsid w:val="007D5FA5"/>
    <w:rsid w:val="00800578"/>
    <w:rsid w:val="00805414"/>
    <w:rsid w:val="008933FC"/>
    <w:rsid w:val="008A4367"/>
    <w:rsid w:val="008D1226"/>
    <w:rsid w:val="008F2F42"/>
    <w:rsid w:val="0090285E"/>
    <w:rsid w:val="0092339D"/>
    <w:rsid w:val="00940688"/>
    <w:rsid w:val="00964B95"/>
    <w:rsid w:val="009669BA"/>
    <w:rsid w:val="00997780"/>
    <w:rsid w:val="009A0C19"/>
    <w:rsid w:val="009C31BA"/>
    <w:rsid w:val="009C42F1"/>
    <w:rsid w:val="009D1D9C"/>
    <w:rsid w:val="009E593B"/>
    <w:rsid w:val="009F2ECA"/>
    <w:rsid w:val="00A20C4B"/>
    <w:rsid w:val="00A2255E"/>
    <w:rsid w:val="00A3600A"/>
    <w:rsid w:val="00A3658C"/>
    <w:rsid w:val="00A57E2C"/>
    <w:rsid w:val="00A61A31"/>
    <w:rsid w:val="00A6450B"/>
    <w:rsid w:val="00A8771B"/>
    <w:rsid w:val="00AA5634"/>
    <w:rsid w:val="00AC6EA5"/>
    <w:rsid w:val="00B26DE3"/>
    <w:rsid w:val="00B85B37"/>
    <w:rsid w:val="00BA56A7"/>
    <w:rsid w:val="00BC46B1"/>
    <w:rsid w:val="00BC73C3"/>
    <w:rsid w:val="00C14D20"/>
    <w:rsid w:val="00C47A79"/>
    <w:rsid w:val="00C63F8F"/>
    <w:rsid w:val="00C8246F"/>
    <w:rsid w:val="00C93C49"/>
    <w:rsid w:val="00C977F5"/>
    <w:rsid w:val="00CA5138"/>
    <w:rsid w:val="00CD0A66"/>
    <w:rsid w:val="00CE112B"/>
    <w:rsid w:val="00CE6DF5"/>
    <w:rsid w:val="00D028DA"/>
    <w:rsid w:val="00D068CB"/>
    <w:rsid w:val="00D26FAE"/>
    <w:rsid w:val="00D44F13"/>
    <w:rsid w:val="00D62103"/>
    <w:rsid w:val="00D95AB2"/>
    <w:rsid w:val="00DB3AFE"/>
    <w:rsid w:val="00DE3536"/>
    <w:rsid w:val="00E06C32"/>
    <w:rsid w:val="00E24AEC"/>
    <w:rsid w:val="00E41C8E"/>
    <w:rsid w:val="00E55EE7"/>
    <w:rsid w:val="00E626BC"/>
    <w:rsid w:val="00EA6221"/>
    <w:rsid w:val="00EA6605"/>
    <w:rsid w:val="00EC50C8"/>
    <w:rsid w:val="00EE2B8C"/>
    <w:rsid w:val="00F02909"/>
    <w:rsid w:val="00F33FC4"/>
    <w:rsid w:val="00F533D5"/>
    <w:rsid w:val="00F703FA"/>
    <w:rsid w:val="00F91FAA"/>
    <w:rsid w:val="00F947AD"/>
    <w:rsid w:val="00FA1F46"/>
    <w:rsid w:val="00FA6CCB"/>
    <w:rsid w:val="00FB3B28"/>
    <w:rsid w:val="00FD00C6"/>
    <w:rsid w:val="00FE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8347B9"/>
  <w15:docId w15:val="{AD516AF7-F0B9-4732-BB80-CA9BC74E8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7F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9406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4068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F703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33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eneMcCullough\Documents\Custom%20Office%20Templates\Agenda%20Commentary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9CFE1EB8D516408BF5B4B04983246A" ma:contentTypeVersion="5" ma:contentTypeDescription="Create a new document." ma:contentTypeScope="" ma:versionID="b63e82f320e08456d9f58113e9c6120b">
  <xsd:schema xmlns:xsd="http://www.w3.org/2001/XMLSchema" xmlns:xs="http://www.w3.org/2001/XMLSchema" xmlns:p="http://schemas.microsoft.com/office/2006/metadata/properties" xmlns:ns3="3896477d-1250-4066-83ef-f02ca753b32d" targetNamespace="http://schemas.microsoft.com/office/2006/metadata/properties" ma:root="true" ma:fieldsID="1068f66fd215c24fb1d1ef6b1846da80" ns3:_="">
    <xsd:import namespace="3896477d-1250-4066-83ef-f02ca753b32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96477d-1250-4066-83ef-f02ca753b3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96A38C3-ABFD-4A69-9C26-9A952EABF343}">
  <ds:schemaRefs>
    <ds:schemaRef ds:uri="http://schemas.microsoft.com/office/2006/metadata/properties"/>
    <ds:schemaRef ds:uri="http://www.w3.org/2000/xmlns/"/>
  </ds:schemaRefs>
</ds:datastoreItem>
</file>

<file path=customXml/itemProps2.xml><?xml version="1.0" encoding="utf-8"?>
<ds:datastoreItem xmlns:ds="http://schemas.openxmlformats.org/officeDocument/2006/customXml" ds:itemID="{471B565D-AE85-4CBE-8263-D5531E19F724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3896477d-1250-4066-83ef-f02ca753b32d"/>
  </ds:schemaRefs>
</ds:datastoreItem>
</file>

<file path=customXml/itemProps3.xml><?xml version="1.0" encoding="utf-8"?>
<ds:datastoreItem xmlns:ds="http://schemas.openxmlformats.org/officeDocument/2006/customXml" ds:itemID="{208E549B-5D90-47F8-A19A-75C83A6F9FA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Agenda%20Commentary.dotx</Template>
  <TotalTime>71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Clinton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Gene McCullough</dc:creator>
  <cp:lastModifiedBy>Gene McCullough</cp:lastModifiedBy>
  <cp:revision>15</cp:revision>
  <cp:lastPrinted>2011-10-13T15:18:00Z</cp:lastPrinted>
  <dcterms:created xsi:type="dcterms:W3CDTF">2021-10-14T21:29:00Z</dcterms:created>
  <dcterms:modified xsi:type="dcterms:W3CDTF">2021-10-15T11:41:00Z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0x010100F29CFE1EB8D516408BF5B4B04983246A</vt:lpwstr>
  </property>
</Properties>
</file>