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91C73" w14:textId="77777777" w:rsidR="00F33FC4" w:rsidRDefault="00F02909">
      <w:pPr>
        <w:rPr>
          <w:rFonts w:ascii="Berlin Sans FB Demi" w:hAnsi="Berlin Sans FB Demi"/>
          <w:i/>
          <w:sz w:val="40"/>
          <w:szCs w:val="40"/>
          <w:u w:val="single"/>
        </w:rPr>
      </w:pPr>
      <w:r>
        <w:rPr>
          <w:noProof/>
        </w:rPr>
        <w:drawing>
          <wp:inline distT="0" distB="0" distL="0" distR="0" wp14:anchorId="360E7FA2" wp14:editId="65433D65">
            <wp:extent cx="2676525" cy="8191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53388" w14:textId="77777777" w:rsidR="00F33FC4" w:rsidRPr="00CE6DF5" w:rsidRDefault="00CE6DF5" w:rsidP="00CE6DF5">
      <w:pPr>
        <w:jc w:val="center"/>
        <w:rPr>
          <w:rFonts w:ascii="Times New Roman" w:hAnsi="Times New Roman"/>
          <w:b/>
          <w:i/>
          <w:sz w:val="40"/>
          <w:szCs w:val="40"/>
          <w:u w:val="single"/>
        </w:rPr>
      </w:pPr>
      <w:r>
        <w:rPr>
          <w:rFonts w:ascii="Times New Roman" w:hAnsi="Times New Roman"/>
          <w:b/>
          <w:i/>
          <w:sz w:val="40"/>
          <w:szCs w:val="40"/>
          <w:u w:val="single"/>
        </w:rPr>
        <w:t>Agenda Commentary</w:t>
      </w:r>
    </w:p>
    <w:p w14:paraId="4326B462" w14:textId="77777777" w:rsidR="008933FC" w:rsidRDefault="008933FC">
      <w:pPr>
        <w:rPr>
          <w:rFonts w:ascii="Times New Roman" w:hAnsi="Times New Roman"/>
          <w:b/>
        </w:rPr>
      </w:pPr>
    </w:p>
    <w:p w14:paraId="3EE2F47C" w14:textId="4F51A4C9" w:rsidR="005F7E6B" w:rsidRPr="00CE6DF5" w:rsidRDefault="00F33FC4">
      <w:pPr>
        <w:rPr>
          <w:rFonts w:ascii="Times New Roman" w:hAnsi="Times New Roman"/>
        </w:rPr>
      </w:pPr>
      <w:r w:rsidRPr="00CE6DF5">
        <w:rPr>
          <w:rFonts w:ascii="Times New Roman" w:hAnsi="Times New Roman"/>
          <w:b/>
        </w:rPr>
        <w:t>Item Title/ Subject</w:t>
      </w:r>
      <w:r w:rsidR="00B26DE3" w:rsidRPr="00CE6DF5">
        <w:rPr>
          <w:rFonts w:ascii="Times New Roman" w:hAnsi="Times New Roman"/>
          <w:b/>
        </w:rPr>
        <w:t>:</w:t>
      </w:r>
      <w:r w:rsidR="00B26DE3" w:rsidRPr="00CE6DF5">
        <w:rPr>
          <w:rFonts w:ascii="Times New Roman" w:hAnsi="Times New Roman"/>
          <w:b/>
        </w:rPr>
        <w:tab/>
      </w:r>
      <w:r w:rsidR="007811BE">
        <w:rPr>
          <w:rFonts w:ascii="Times New Roman" w:hAnsi="Times New Roman"/>
        </w:rPr>
        <w:t xml:space="preserve"> </w:t>
      </w:r>
      <w:r w:rsidR="001F2CF6">
        <w:rPr>
          <w:rFonts w:ascii="Times New Roman" w:hAnsi="Times New Roman"/>
        </w:rPr>
        <w:t>Surplus Items for Solid Waste</w:t>
      </w:r>
    </w:p>
    <w:p w14:paraId="23CA0D91" w14:textId="77777777" w:rsidR="004841F7" w:rsidRDefault="004841F7">
      <w:pPr>
        <w:rPr>
          <w:rFonts w:ascii="Times New Roman" w:hAnsi="Times New Roman"/>
          <w:b/>
        </w:rPr>
      </w:pPr>
    </w:p>
    <w:p w14:paraId="19774952" w14:textId="2AEF2BB7" w:rsidR="005F7E6B" w:rsidRPr="00997780" w:rsidRDefault="00F33FC4">
      <w:pPr>
        <w:rPr>
          <w:rFonts w:ascii="Times New Roman" w:hAnsi="Times New Roman"/>
          <w:bCs/>
        </w:rPr>
      </w:pPr>
      <w:r w:rsidRPr="00CE6DF5">
        <w:rPr>
          <w:rFonts w:ascii="Times New Roman" w:hAnsi="Times New Roman"/>
          <w:b/>
        </w:rPr>
        <w:t>Staff Source:</w:t>
      </w:r>
      <w:r w:rsidR="00800578" w:rsidRPr="00CE6DF5">
        <w:rPr>
          <w:rFonts w:ascii="Times New Roman" w:hAnsi="Times New Roman"/>
          <w:b/>
        </w:rPr>
        <w:tab/>
      </w:r>
      <w:r w:rsidR="00997780">
        <w:rPr>
          <w:rFonts w:ascii="Times New Roman" w:hAnsi="Times New Roman"/>
          <w:bCs/>
        </w:rPr>
        <w:t xml:space="preserve">Gene McCullough, </w:t>
      </w:r>
      <w:r w:rsidR="003F48AF">
        <w:rPr>
          <w:rFonts w:ascii="Times New Roman" w:hAnsi="Times New Roman"/>
          <w:bCs/>
        </w:rPr>
        <w:t xml:space="preserve">Public Works </w:t>
      </w:r>
      <w:r w:rsidR="004E0464">
        <w:rPr>
          <w:rFonts w:ascii="Times New Roman" w:hAnsi="Times New Roman"/>
          <w:bCs/>
        </w:rPr>
        <w:t>Director</w:t>
      </w:r>
    </w:p>
    <w:p w14:paraId="104499DF" w14:textId="77777777" w:rsidR="004841F7" w:rsidRDefault="004841F7">
      <w:pPr>
        <w:rPr>
          <w:rFonts w:ascii="Times New Roman" w:hAnsi="Times New Roman"/>
          <w:b/>
        </w:rPr>
      </w:pPr>
    </w:p>
    <w:p w14:paraId="32CFB3A3" w14:textId="22637475" w:rsidR="005F7E6B" w:rsidRPr="00F947AD" w:rsidRDefault="00076FDF">
      <w:pPr>
        <w:rPr>
          <w:rFonts w:ascii="Times New Roman" w:hAnsi="Times New Roman"/>
          <w:bCs/>
        </w:rPr>
      </w:pPr>
      <w:r w:rsidRPr="00CE6DF5">
        <w:rPr>
          <w:rFonts w:ascii="Times New Roman" w:hAnsi="Times New Roman"/>
          <w:b/>
        </w:rPr>
        <w:t xml:space="preserve">Date:  </w:t>
      </w:r>
      <w:r w:rsidR="001F2CF6">
        <w:rPr>
          <w:rFonts w:ascii="Times New Roman" w:hAnsi="Times New Roman"/>
          <w:bCs/>
        </w:rPr>
        <w:t>October</w:t>
      </w:r>
      <w:r w:rsidR="004E0464">
        <w:rPr>
          <w:rFonts w:ascii="Times New Roman" w:hAnsi="Times New Roman"/>
          <w:bCs/>
        </w:rPr>
        <w:t xml:space="preserve"> 1</w:t>
      </w:r>
      <w:r w:rsidR="00F947AD">
        <w:rPr>
          <w:rFonts w:ascii="Times New Roman" w:hAnsi="Times New Roman"/>
          <w:bCs/>
        </w:rPr>
        <w:t>, 202</w:t>
      </w:r>
      <w:r w:rsidR="004E0464">
        <w:rPr>
          <w:rFonts w:ascii="Times New Roman" w:hAnsi="Times New Roman"/>
          <w:bCs/>
        </w:rPr>
        <w:t>1</w:t>
      </w:r>
    </w:p>
    <w:p w14:paraId="652B53D2" w14:textId="77777777" w:rsidR="004841F7" w:rsidRDefault="00A57E2C" w:rsidP="004841F7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9739D6" wp14:editId="4792A108">
                <wp:simplePos x="0" y="0"/>
                <wp:positionH relativeFrom="column">
                  <wp:posOffset>0</wp:posOffset>
                </wp:positionH>
                <wp:positionV relativeFrom="paragraph">
                  <wp:posOffset>135255</wp:posOffset>
                </wp:positionV>
                <wp:extent cx="590550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538522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.65pt" to="46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" strokecolor="#4579b8 [3044]"/>
            </w:pict>
          </mc:Fallback>
        </mc:AlternateContent>
      </w:r>
    </w:p>
    <w:p w14:paraId="35281155" w14:textId="0906AAA5" w:rsidR="008A4367" w:rsidRDefault="00F33FC4" w:rsidP="001F2CF6">
      <w:pPr>
        <w:rPr>
          <w:rFonts w:ascii="Times New Roman" w:hAnsi="Times New Roman"/>
        </w:rPr>
      </w:pPr>
      <w:r w:rsidRPr="00CE6DF5">
        <w:rPr>
          <w:rFonts w:ascii="Times New Roman" w:hAnsi="Times New Roman"/>
          <w:b/>
        </w:rPr>
        <w:t>History/Background Information:</w:t>
      </w:r>
      <w:r w:rsidR="004877AC">
        <w:rPr>
          <w:rFonts w:ascii="Times New Roman" w:hAnsi="Times New Roman"/>
          <w:b/>
        </w:rPr>
        <w:t xml:space="preserve"> </w:t>
      </w:r>
      <w:r w:rsidR="00051F04">
        <w:rPr>
          <w:rFonts w:ascii="Times New Roman" w:hAnsi="Times New Roman"/>
        </w:rPr>
        <w:t xml:space="preserve"> </w:t>
      </w:r>
      <w:r w:rsidR="001F2CF6">
        <w:rPr>
          <w:rFonts w:ascii="Times New Roman" w:hAnsi="Times New Roman"/>
        </w:rPr>
        <w:t xml:space="preserve">The Solid Waste Department has </w:t>
      </w:r>
      <w:r w:rsidR="004E151A">
        <w:rPr>
          <w:rFonts w:ascii="Times New Roman" w:hAnsi="Times New Roman"/>
        </w:rPr>
        <w:t xml:space="preserve">the following equipment and vehicles that have been replaced or have </w:t>
      </w:r>
      <w:r w:rsidR="007D5FA5">
        <w:rPr>
          <w:rFonts w:ascii="Times New Roman" w:hAnsi="Times New Roman"/>
        </w:rPr>
        <w:t>no further need of:</w:t>
      </w:r>
    </w:p>
    <w:p w14:paraId="3E5C3353" w14:textId="77777777" w:rsidR="0063770A" w:rsidRDefault="0063770A" w:rsidP="0063770A">
      <w:r>
        <w:t xml:space="preserve">Air Compressor, </w:t>
      </w:r>
      <w:proofErr w:type="spellStart"/>
      <w:r>
        <w:t>Meiver</w:t>
      </w:r>
      <w:proofErr w:type="spellEnd"/>
      <w:r>
        <w:t xml:space="preserve"> Smith</w:t>
      </w:r>
      <w:r>
        <w:tab/>
        <w:t>02943</w:t>
      </w:r>
      <w:r>
        <w:tab/>
      </w:r>
      <w:r>
        <w:tab/>
        <w:t>6313</w:t>
      </w:r>
    </w:p>
    <w:p w14:paraId="7229C30D" w14:textId="77777777" w:rsidR="0063770A" w:rsidRDefault="0063770A" w:rsidP="0063770A">
      <w:r>
        <w:t>Jack Stand</w:t>
      </w:r>
      <w:r>
        <w:tab/>
      </w:r>
      <w:r>
        <w:tab/>
      </w:r>
      <w:r>
        <w:tab/>
        <w:t>02614</w:t>
      </w:r>
      <w:r>
        <w:tab/>
      </w:r>
      <w:r>
        <w:tab/>
      </w:r>
    </w:p>
    <w:p w14:paraId="472CCA00" w14:textId="77777777" w:rsidR="0063770A" w:rsidRDefault="0063770A" w:rsidP="0063770A">
      <w:r>
        <w:t>Transmission Flush System</w:t>
      </w:r>
      <w:r>
        <w:tab/>
        <w:t>03231</w:t>
      </w:r>
      <w:r>
        <w:tab/>
      </w:r>
      <w:r>
        <w:tab/>
        <w:t>0150</w:t>
      </w:r>
    </w:p>
    <w:p w14:paraId="1C4E3AA5" w14:textId="77777777" w:rsidR="0063770A" w:rsidRDefault="0063770A" w:rsidP="0063770A">
      <w:r>
        <w:t>Brake Lathe</w:t>
      </w:r>
      <w:r>
        <w:tab/>
      </w:r>
      <w:r>
        <w:tab/>
      </w:r>
      <w:r>
        <w:tab/>
        <w:t>03071</w:t>
      </w:r>
      <w:r>
        <w:tab/>
      </w:r>
      <w:r>
        <w:tab/>
        <w:t>J71KR047</w:t>
      </w:r>
    </w:p>
    <w:p w14:paraId="002C7ADA" w14:textId="77777777" w:rsidR="0063770A" w:rsidRDefault="0063770A" w:rsidP="0063770A">
      <w:r>
        <w:t>Ford F150 2003</w:t>
      </w:r>
      <w:r>
        <w:tab/>
      </w:r>
      <w:r>
        <w:tab/>
      </w:r>
      <w:r>
        <w:tab/>
        <w:t>04305</w:t>
      </w:r>
      <w:r>
        <w:tab/>
      </w:r>
      <w:r>
        <w:tab/>
        <w:t>7315</w:t>
      </w:r>
    </w:p>
    <w:p w14:paraId="4571A56F" w14:textId="77777777" w:rsidR="0063770A" w:rsidRDefault="0063770A" w:rsidP="0063770A">
      <w:r>
        <w:t>1997 INT’L Packer Truck #23</w:t>
      </w:r>
      <w:r>
        <w:tab/>
        <w:t>02998</w:t>
      </w:r>
      <w:r>
        <w:tab/>
      </w:r>
      <w:r>
        <w:tab/>
        <w:t>1HTFHAAR7VH477489</w:t>
      </w:r>
    </w:p>
    <w:p w14:paraId="33E45B8F" w14:textId="77777777" w:rsidR="0063770A" w:rsidRDefault="0063770A" w:rsidP="0063770A">
      <w:r>
        <w:t>Sweeper Truck Cab</w:t>
      </w:r>
      <w:r>
        <w:tab/>
      </w:r>
      <w:r>
        <w:tab/>
        <w:t>01478</w:t>
      </w:r>
      <w:r>
        <w:tab/>
      </w:r>
      <w:r>
        <w:tab/>
        <w:t>1FVABTBV03DK54351</w:t>
      </w:r>
    </w:p>
    <w:p w14:paraId="5A9942B5" w14:textId="77777777" w:rsidR="0063770A" w:rsidRDefault="0063770A" w:rsidP="0063770A">
      <w:r>
        <w:t>Band Saw</w:t>
      </w:r>
      <w:r>
        <w:tab/>
      </w:r>
      <w:r>
        <w:tab/>
      </w:r>
      <w:r>
        <w:tab/>
        <w:t>02939</w:t>
      </w:r>
    </w:p>
    <w:p w14:paraId="5FCD4080" w14:textId="77777777" w:rsidR="007D5FA5" w:rsidRPr="00286B78" w:rsidRDefault="007D5FA5" w:rsidP="001F2CF6">
      <w:pPr>
        <w:rPr>
          <w:rFonts w:ascii="Times New Roman" w:hAnsi="Times New Roman"/>
          <w:bCs/>
        </w:rPr>
      </w:pPr>
    </w:p>
    <w:p w14:paraId="207ED17D" w14:textId="43606ABD" w:rsidR="004841F7" w:rsidRDefault="00F33FC4" w:rsidP="00A6450B">
      <w:pPr>
        <w:rPr>
          <w:rFonts w:ascii="Times New Roman" w:hAnsi="Times New Roman"/>
          <w:b/>
        </w:rPr>
      </w:pPr>
      <w:r w:rsidRPr="00CE6DF5">
        <w:rPr>
          <w:rFonts w:ascii="Times New Roman" w:hAnsi="Times New Roman"/>
          <w:b/>
        </w:rPr>
        <w:t>Recommendation:</w:t>
      </w:r>
      <w:r w:rsidR="00800578" w:rsidRPr="00CE6DF5">
        <w:rPr>
          <w:rFonts w:ascii="Times New Roman" w:hAnsi="Times New Roman"/>
          <w:b/>
        </w:rPr>
        <w:t xml:space="preserve"> </w:t>
      </w:r>
      <w:r w:rsidR="009C31BA">
        <w:rPr>
          <w:rFonts w:ascii="Times New Roman" w:hAnsi="Times New Roman"/>
          <w:b/>
        </w:rPr>
        <w:t xml:space="preserve"> </w:t>
      </w:r>
      <w:r w:rsidR="00D95AB2">
        <w:rPr>
          <w:rFonts w:ascii="Times New Roman" w:hAnsi="Times New Roman"/>
        </w:rPr>
        <w:t xml:space="preserve"> </w:t>
      </w:r>
      <w:r w:rsidR="004D554A">
        <w:rPr>
          <w:rFonts w:ascii="Times New Roman" w:hAnsi="Times New Roman"/>
        </w:rPr>
        <w:t>Surplus the listed equipment with the purpose of disposal at public auction per City policy</w:t>
      </w:r>
      <w:r w:rsidR="00506297">
        <w:rPr>
          <w:rFonts w:ascii="Times New Roman" w:hAnsi="Times New Roman"/>
        </w:rPr>
        <w:t>.</w:t>
      </w:r>
    </w:p>
    <w:p w14:paraId="3C37719E" w14:textId="7A824C45" w:rsidR="00A6450B" w:rsidRPr="008933FC" w:rsidRDefault="00A6450B" w:rsidP="00A6450B">
      <w:pPr>
        <w:rPr>
          <w:rFonts w:ascii="Times New Roman" w:hAnsi="Times New Roman"/>
        </w:rPr>
      </w:pPr>
      <w:r w:rsidRPr="00CE6DF5">
        <w:rPr>
          <w:rFonts w:ascii="Times New Roman" w:hAnsi="Times New Roman"/>
          <w:b/>
        </w:rPr>
        <w:t xml:space="preserve">Price/Cost:  </w:t>
      </w:r>
      <w:r w:rsidR="00C14D20">
        <w:rPr>
          <w:rFonts w:ascii="Times New Roman" w:hAnsi="Times New Roman"/>
          <w:bCs/>
        </w:rPr>
        <w:t>Small percentage of proceeds</w:t>
      </w:r>
      <w:r w:rsidR="00FE3EC8">
        <w:rPr>
          <w:rFonts w:ascii="Times New Roman" w:hAnsi="Times New Roman"/>
          <w:bCs/>
        </w:rPr>
        <w:t xml:space="preserve"> of sale.</w:t>
      </w:r>
    </w:p>
    <w:sectPr w:rsidR="00A6450B" w:rsidRPr="008933FC" w:rsidSect="00C977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780"/>
    <w:rsid w:val="00051F04"/>
    <w:rsid w:val="00056FC7"/>
    <w:rsid w:val="0007546A"/>
    <w:rsid w:val="00076FDF"/>
    <w:rsid w:val="0015684E"/>
    <w:rsid w:val="0018449B"/>
    <w:rsid w:val="00187FDE"/>
    <w:rsid w:val="001B1F4F"/>
    <w:rsid w:val="001C5423"/>
    <w:rsid w:val="001F2CF6"/>
    <w:rsid w:val="00217FD8"/>
    <w:rsid w:val="00221CBC"/>
    <w:rsid w:val="00286B78"/>
    <w:rsid w:val="00303DAD"/>
    <w:rsid w:val="00310EAC"/>
    <w:rsid w:val="003443B1"/>
    <w:rsid w:val="00345420"/>
    <w:rsid w:val="00362E3C"/>
    <w:rsid w:val="003C6B67"/>
    <w:rsid w:val="003F48AF"/>
    <w:rsid w:val="004215C6"/>
    <w:rsid w:val="004841F7"/>
    <w:rsid w:val="004877AC"/>
    <w:rsid w:val="004B3137"/>
    <w:rsid w:val="004D554A"/>
    <w:rsid w:val="004E0464"/>
    <w:rsid w:val="004E0569"/>
    <w:rsid w:val="004E151A"/>
    <w:rsid w:val="004E3DC0"/>
    <w:rsid w:val="00506297"/>
    <w:rsid w:val="00533944"/>
    <w:rsid w:val="00567313"/>
    <w:rsid w:val="00592F5E"/>
    <w:rsid w:val="005939BD"/>
    <w:rsid w:val="005978E3"/>
    <w:rsid w:val="005F7E6B"/>
    <w:rsid w:val="00602541"/>
    <w:rsid w:val="0063770A"/>
    <w:rsid w:val="006765BA"/>
    <w:rsid w:val="0068103E"/>
    <w:rsid w:val="006B6569"/>
    <w:rsid w:val="007361E4"/>
    <w:rsid w:val="00751BD4"/>
    <w:rsid w:val="00762C05"/>
    <w:rsid w:val="007666B7"/>
    <w:rsid w:val="007811BE"/>
    <w:rsid w:val="007A7ADE"/>
    <w:rsid w:val="007D5FA5"/>
    <w:rsid w:val="00800578"/>
    <w:rsid w:val="00805414"/>
    <w:rsid w:val="008933FC"/>
    <w:rsid w:val="008A4367"/>
    <w:rsid w:val="008F2F42"/>
    <w:rsid w:val="0092339D"/>
    <w:rsid w:val="00940688"/>
    <w:rsid w:val="00964B95"/>
    <w:rsid w:val="009669BA"/>
    <w:rsid w:val="00997780"/>
    <w:rsid w:val="009C31BA"/>
    <w:rsid w:val="009C42F1"/>
    <w:rsid w:val="009E593B"/>
    <w:rsid w:val="009F2ECA"/>
    <w:rsid w:val="00A20C4B"/>
    <w:rsid w:val="00A2255E"/>
    <w:rsid w:val="00A3600A"/>
    <w:rsid w:val="00A3658C"/>
    <w:rsid w:val="00A57E2C"/>
    <w:rsid w:val="00A6450B"/>
    <w:rsid w:val="00A8771B"/>
    <w:rsid w:val="00AA5634"/>
    <w:rsid w:val="00B26DE3"/>
    <w:rsid w:val="00C14D20"/>
    <w:rsid w:val="00C63F8F"/>
    <w:rsid w:val="00C93C49"/>
    <w:rsid w:val="00C977F5"/>
    <w:rsid w:val="00CA5138"/>
    <w:rsid w:val="00CE112B"/>
    <w:rsid w:val="00CE6DF5"/>
    <w:rsid w:val="00D028DA"/>
    <w:rsid w:val="00D068CB"/>
    <w:rsid w:val="00D26FAE"/>
    <w:rsid w:val="00D44F13"/>
    <w:rsid w:val="00D62103"/>
    <w:rsid w:val="00D95AB2"/>
    <w:rsid w:val="00DE3536"/>
    <w:rsid w:val="00E06C32"/>
    <w:rsid w:val="00E24AEC"/>
    <w:rsid w:val="00E41C8E"/>
    <w:rsid w:val="00E55EE7"/>
    <w:rsid w:val="00EA6221"/>
    <w:rsid w:val="00EA6605"/>
    <w:rsid w:val="00EB04EC"/>
    <w:rsid w:val="00EC50C8"/>
    <w:rsid w:val="00EE2B8C"/>
    <w:rsid w:val="00F02909"/>
    <w:rsid w:val="00F33FC4"/>
    <w:rsid w:val="00F533D5"/>
    <w:rsid w:val="00F703FA"/>
    <w:rsid w:val="00F947AD"/>
    <w:rsid w:val="00FA1F46"/>
    <w:rsid w:val="00FA6CCB"/>
    <w:rsid w:val="00FD00C6"/>
    <w:rsid w:val="00FE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8347B9"/>
  <w15:docId w15:val="{AD516AF7-F0B9-4732-BB80-CA9BC74E8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7F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40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4068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703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3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eneMcCullough\Documents\Custom%20Office%20Templates\Agenda%20Commentary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9CFE1EB8D516408BF5B4B04983246A" ma:contentTypeVersion="5" ma:contentTypeDescription="Create a new document." ma:contentTypeScope="" ma:versionID="b63e82f320e08456d9f58113e9c6120b">
  <xsd:schema xmlns:xsd="http://www.w3.org/2001/XMLSchema" xmlns:xs="http://www.w3.org/2001/XMLSchema" xmlns:p="http://schemas.microsoft.com/office/2006/metadata/properties" xmlns:ns3="3896477d-1250-4066-83ef-f02ca753b32d" targetNamespace="http://schemas.microsoft.com/office/2006/metadata/properties" ma:root="true" ma:fieldsID="1068f66fd215c24fb1d1ef6b1846da80" ns3:_="">
    <xsd:import namespace="3896477d-1250-4066-83ef-f02ca753b32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96477d-1250-4066-83ef-f02ca753b3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71B565D-AE85-4CBE-8263-D5531E19F7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96477d-1250-4066-83ef-f02ca753b3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8E549B-5D90-47F8-A19A-75C83A6F9F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6A38C3-ABFD-4A69-9C26-9A952EABF34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 Commentary.dotx</Template>
  <TotalTime>1</TotalTime>
  <Pages>1</Pages>
  <Words>104</Words>
  <Characters>638</Characters>
  <Application>Microsoft Office Word</Application>
  <DocSecurity>4</DocSecurity>
  <Lines>26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Clinton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Gene McCullough</dc:creator>
  <cp:lastModifiedBy>Amy Jones</cp:lastModifiedBy>
  <cp:revision>2</cp:revision>
  <cp:lastPrinted>2011-10-13T15:18:00Z</cp:lastPrinted>
  <dcterms:created xsi:type="dcterms:W3CDTF">2021-10-01T21:47:00Z</dcterms:created>
  <dcterms:modified xsi:type="dcterms:W3CDTF">2021-10-01T21:47:00Z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0x010100F29CFE1EB8D516408BF5B4B04983246A</vt:lpwstr>
  </property>
</Properties>
</file>